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3834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left="0" w:leftChars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 w14:paraId="2FD312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 w14:paraId="79C861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</w:p>
    <w:p w14:paraId="4B44D8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2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2026年福建省中型水库大坝安全责任人名单</w:t>
      </w:r>
    </w:p>
    <w:p w14:paraId="4B809E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</w:p>
    <w:tbl>
      <w:tblPr>
        <w:tblStyle w:val="4"/>
        <w:tblW w:w="137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"/>
        <w:gridCol w:w="1337"/>
        <w:gridCol w:w="680"/>
        <w:gridCol w:w="832"/>
        <w:gridCol w:w="1428"/>
        <w:gridCol w:w="836"/>
        <w:gridCol w:w="713"/>
        <w:gridCol w:w="2016"/>
        <w:gridCol w:w="839"/>
        <w:gridCol w:w="747"/>
        <w:gridCol w:w="2914"/>
        <w:gridCol w:w="918"/>
      </w:tblGrid>
      <w:tr w14:paraId="50209E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tblHeader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FC9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序号</w:t>
            </w:r>
          </w:p>
        </w:tc>
        <w:tc>
          <w:tcPr>
            <w:tcW w:w="13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5FB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水库名称</w:t>
            </w:r>
          </w:p>
        </w:tc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78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所在市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78F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政府责任人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B3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主管部门责任人</w:t>
            </w:r>
          </w:p>
        </w:tc>
        <w:tc>
          <w:tcPr>
            <w:tcW w:w="45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92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管理单位责任人</w:t>
            </w:r>
          </w:p>
        </w:tc>
      </w:tr>
      <w:tr w14:paraId="319E84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tblHeader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C5C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3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690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2B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105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姓名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7DD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D0C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职务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136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姓名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99E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单位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EF1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职务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AEE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姓名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058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单位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5D8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职务</w:t>
            </w:r>
          </w:p>
        </w:tc>
      </w:tr>
      <w:tr w14:paraId="41B56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A6F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AFE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溪源水库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015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20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赵兴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42E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闽侯县人民政府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D99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143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张麒蛰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5A5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福建省水利厅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873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副厅长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D9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黄为民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54B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福建省溪源水库管理处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1CF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10E256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19D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8EA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溪尾水库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695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FC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陈海峰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6FE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闽侯县人民政府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81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F93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许文为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676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闽侯县水利局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9AE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009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李弥余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10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闽侯县兴源水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发电有限公司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986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法人代表</w:t>
            </w:r>
          </w:p>
        </w:tc>
      </w:tr>
      <w:tr w14:paraId="1C1AB1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F31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387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三溪口水库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27B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AF6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黄诗杨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4C7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闽侯县人大常委会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5C1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4B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连松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BB9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闽侯县水利局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4F7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B9A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林文华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A79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闽侯县三溪口水库管理处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54B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244FFD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396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ABA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界竹口水库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ADC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4B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方惠忠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746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永泰县人民政府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ADD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70F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林瑜亮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911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永泰县商务局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BB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A38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安磊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84F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永泰大樟溪界竹口水电发展有限公司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25E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7A04C2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C42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4C6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油洋水库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0A2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0E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方惠忠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894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永泰县人民政府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AF7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5D1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卢境圣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D7C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永泰县水利局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3A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826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吴吉平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AB1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永泰县聚源水力发电有限公司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6FA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经理</w:t>
            </w:r>
          </w:p>
        </w:tc>
      </w:tr>
      <w:tr w14:paraId="5EB43F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910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85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白眉水库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691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A80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林建豪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AB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马尾区人民政府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ED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E04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梁宇航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944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马尾区农业农村局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323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6D3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狄宏波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11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福州开发区白眉供水有限公司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AD1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2925D2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91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A00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078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435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林宇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4D8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长乐区人民政府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D4B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474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潘辉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64B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长乐区水利局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AA2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162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卢建权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39D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长乐区三溪水库调度中心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8E6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416FD3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A23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15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安仁溪水库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46F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0D0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王致镜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094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闽清县人民政府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C02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F9C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吴邦权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950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闽清县水利局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947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87E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张桦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B10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福建省闽清县安仁溪水力发电有限公司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95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3DF15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630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A63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葫芦门水库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EB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0AC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王致镜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2EB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闽清县人民政府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C6E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A86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刘子文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DE2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闽清县住建局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DCB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52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刘子方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893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闽清县水务公司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F4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767C94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66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AB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古田溪三级水库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12D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0E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王致镜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0D4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闽清县人民政府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D4A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B94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吴邦权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BFF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闽清县水利局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BB6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0B7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林荣宗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855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福建华电福瑞能源发展有限公司</w:t>
            </w:r>
          </w:p>
          <w:p w14:paraId="29451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古田溪水力发电厂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D3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执行董事</w:t>
            </w:r>
          </w:p>
        </w:tc>
      </w:tr>
      <w:tr w14:paraId="4C4D4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C3B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5B5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岭里水库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4CB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37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王致镜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847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闽清县人民政府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E2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800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吴邦权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9B7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闽清县水利局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292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B8E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谢冰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943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闽清县岭里水库管理处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BE1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书记</w:t>
            </w:r>
          </w:p>
        </w:tc>
      </w:tr>
      <w:tr w14:paraId="3AC6D1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348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517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路口水库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075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25B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张凯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5D4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中共晋安区委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F8E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常委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2E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詹彬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6BB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晋安区农业农村局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D79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80D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周能全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7F6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福州市晋安区绿色能源发展有限公司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7C2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677A43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CED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A11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后元宫水库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EA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61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张卫忠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79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永泰县人民政府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664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797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卢境圣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BDC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永泰县水利局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5A8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570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潘宣敏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0A9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永泰杭利水电发展有限公司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B2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6428E5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64F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B4C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建新水库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26B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00C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郑云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4F9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福清市人民政府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73F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305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陈丹辉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078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福清市水利局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5E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AC9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陈乃惠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E84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福清市水系联排联调中心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37D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</w:tr>
      <w:tr w14:paraId="14B132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6E9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15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CBB6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莲花水库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8E3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6C3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廖华生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0F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1EC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4A5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林明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6D5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厦门市农业农村局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D1E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20D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王元清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181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厦门市政水务原水投资运营有限公司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47E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执行董事</w:t>
            </w:r>
          </w:p>
        </w:tc>
      </w:tr>
      <w:tr w14:paraId="6F4E3F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4F5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976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竹坝水库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BA0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F06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廖华生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B4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A6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5F0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康永滨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84A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厦门市农业农村局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D97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178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林毓群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86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厦门市汀溪水库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580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</w:tr>
      <w:tr w14:paraId="67AC4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74D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117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石兜水库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E18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4C3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廖华生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D9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323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3EB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王伟文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C05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厦门市农业农村局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47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CF9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王元清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985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厦门市政水务原水投资运营有限公司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668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</w:t>
            </w:r>
          </w:p>
        </w:tc>
      </w:tr>
      <w:tr w14:paraId="2C36D5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E8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7CA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溪东水库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391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82E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廖华生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DF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1EA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ECD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周光明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7B9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厦门市农业农村局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D06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DDB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林毓群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B18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厦门市汀溪水库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035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</w:tr>
      <w:tr w14:paraId="25B0C4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76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AF0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汀溪水库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807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EA1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廖华生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397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F5A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DA6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林明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CBC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厦门市农业农村局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252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389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林毓群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FE7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厦门市汀溪水库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C8F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</w:tr>
      <w:tr w14:paraId="53A03C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0A0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270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东方红水库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D6B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莆田市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267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额尔</w:t>
            </w:r>
          </w:p>
          <w:p w14:paraId="4A1B27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德木图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DE0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莆田市人民政府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F9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ED2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杨国石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7A4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莆田市水利局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697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5C9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佘伟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08F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莆田市东方红水库管理处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CB5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</w:tr>
      <w:tr w14:paraId="46E2F1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2D0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3DE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后溪水库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959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莆田市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01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王洋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214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莆田市人民政府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CDD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E95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张福泉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E5B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莆田市水利局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B2C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969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黄永崇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BE1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莆田市萩芦溪水电管理处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DE3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负责人</w:t>
            </w:r>
          </w:p>
        </w:tc>
      </w:tr>
      <w:tr w14:paraId="2FB08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023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411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东溪水库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3C1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莆田市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030BF"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黄智光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68C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仙游县人民政府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820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587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郑小鹏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69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仙游县水利局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BC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28F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陈德胜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D39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仙游县东溪水库管理中心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546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51816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1E8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670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古洋水库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68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莆田市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AD26C"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黄智光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D43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仙游县人民政府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AFC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E0F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郑小鹏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AD2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仙游县水利局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BAC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E2E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郑宇洪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D0C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仙游县古洋水库管理中心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52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193D3B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FBE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6DD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蒋隔水库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887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莆田市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3AB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蒋庆和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13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仙游县人民政府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61F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539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郑小鹏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906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仙游县水利局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9BA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2F6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杨育洪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D8A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仙游县蒋隔水库管理中心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741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523239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9BD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140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溪尾水库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C40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莆田市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083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李昂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EEB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仙游县人民政府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1A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2A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郑小鹏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D55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仙游县水利局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12C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0B0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叶碧永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2A9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福建省仙游县九仙溪水电开发有限公司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A03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41ECDA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79C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E59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塘西水库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C92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莆田市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DFB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吴爱红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B0E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仙游县人民政府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1BB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76F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郑小鹏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291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仙游县水利局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DEF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59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叶碧永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9BA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福建省仙游县九仙溪水电开发有限公司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54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6A2F6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13A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290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双溪口水库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77F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莆田市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C9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color w:val="000000"/>
                <w:kern w:val="0"/>
                <w:sz w:val="15"/>
                <w:szCs w:val="15"/>
                <w:lang w:bidi="ar"/>
              </w:rPr>
              <w:t>郭国庆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A79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仙游县人民政府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98C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CC9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郑小鹏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C8A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仙游县水利局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68E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6E8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叶碧永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2C7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福建省仙游县九仙溪水电开发有限公司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3A9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445B46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88E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681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台江水库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F53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91C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蔡明泉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867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三元区人民政府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0E2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708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陈晓文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D92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三元区水利局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698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E1D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龚海防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F40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三明台江水电有限公司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EDE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616493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F8E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482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斑竹电站水库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FD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7A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蔡明泉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78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三元区人民政府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8A1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816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陈晓文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3D6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三元区水利局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8D8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E1E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雷德铤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92F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三明中银斑竹水电有限公司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AF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643BF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796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1B1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竹洲水库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DF5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8E1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夏永桦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92A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三元区人民政府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3ED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1C8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陈晓文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547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三元区水利局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F90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1A4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陈亨思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06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三明市竹洲水电有限公司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9E0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副总经理</w:t>
            </w:r>
          </w:p>
        </w:tc>
      </w:tr>
      <w:tr w14:paraId="5D572A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117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B60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东牙溪水库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CD9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D28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肖方杰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08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三元区人民政府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FDB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307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陈晓文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CE3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三元区水利局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4AF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7E6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朱锦华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FF9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三明市明源水电有限公司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317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104CEF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1EA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FA0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芦下陂水库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0B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783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王德礼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EF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明溪县人民政府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0B6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484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曾荣华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9FA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明溪县农业农村和水利局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59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C46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雷建平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923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明溪县聚源水电开发有限公司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085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1555E0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5ED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CA9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蒙州电站水库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FFC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AA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王德礼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A76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明溪县人民政府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A0D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5DF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曾荣华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C8C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明溪县农业农村和水利局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DA1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DF6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郑开聪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829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明溪县蒙州水电有限责任公司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551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704487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8E8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6E9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水口水电站水库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2DD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834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白晴文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592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明溪县人民政府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F67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3C6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曾荣华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370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明溪县农业农村和水利局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CE4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782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李东林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58F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福建宏源电业股份有限公司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83D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0A5651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30C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19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黄沙坑水库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91F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4A1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白晴文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77B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明溪县人民政府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A15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DF9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曾荣华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B34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明溪县农业农村和水利局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CDF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CEE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梁绍斌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0D9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福建水投集团明溪水源有限公司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5E1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1E98E2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F89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225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贡川电站水库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31C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807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龚祖清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C6C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永安市人民政府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643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43D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张闽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915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永安市水利局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E5C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465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邱尚贤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7A2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福建华电贡川水电有限公司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96B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2CD48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38C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1B0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西门电站水库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E88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C23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廖正楼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5DE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永安市人民政府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760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AEC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张闽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797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永安市水利局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A24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A7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周炎坤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116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福建华电西门发电有限公司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0A8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1E93D2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641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BA3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溪源水库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386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77E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陈伟智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904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永安市人民政府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328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B08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张闽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369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永安市水利局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A16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600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杨俊杰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178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永安市燕江水务开发管理有限公司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B36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595F2A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0E4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CE7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丰海电站水库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33B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3B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赖谱富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E60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永安市人民政府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F41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048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张闽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EA4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永安市水利局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EC3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612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林煜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FBE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福建华电丰海发电有限公司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7CD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4A578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C1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090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上坂电站水库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12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5BE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林斌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D4E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永安市人民政府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508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26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张闽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210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永安市水利局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E15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C2B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赖飞虎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C23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永安亿泉发电有限公司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EA8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0FCD12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8C7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B02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鸭姆潭电站水库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0B1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8D7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温永有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C6D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永安市人民政府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71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6E4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张闽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A62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永安市水利局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3B2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267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林兴基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BC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永安宏力水电有限公司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500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1593BC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DAC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42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2D6E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嵩口坪电站水库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121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612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李序扶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427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清流县人民政府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32B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83C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王建琴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06C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清流县农业农村和水利局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97D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92B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陈建华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1EF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清流县嵩口坪水电站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A8E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站长</w:t>
            </w:r>
          </w:p>
        </w:tc>
      </w:tr>
      <w:tr w14:paraId="0EB2A8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E40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72A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琴源水库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F22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0A3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王永钧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20B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清流县人民政府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30C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8D1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王建琴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785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清流县农业农村和水利局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72B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B21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邓芬敏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6E6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清流县琴源水库运行调度中心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8E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49B41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878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8D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泉上水库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024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A59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廖祥初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22F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宁化县人大常委会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EC6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6DA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范仁辉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0A6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宁化县水利局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AD5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85E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廖贞为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3FA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宁化县泉上水库调度中心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4D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1E2A5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B09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4B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隆陂水库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1A7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51F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张文杰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3D4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宁化县人民政府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17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C51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周以湖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AB4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宁化县水利局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918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75F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王炳彪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499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宁化县隆陂水库调度中心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609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26F782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1C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E73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沙坪水库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6B7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55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周美华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B4F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宁化县人民政府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22D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427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廖晓东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0E9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宁化县水利局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A7D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EC2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王炳彪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0FC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宁化县沙坪水库调度中心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E7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79E866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9F5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F27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桥下水库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634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C6A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韩胜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1A7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宁化县人民政府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303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76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李星辉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810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宁化县水利局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DA2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69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廖善炜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B2B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宁化县桥下水库调度中心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000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</w:tr>
      <w:tr w14:paraId="7418D3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BC8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86F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六角宫水库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FB6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0AA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高洋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450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大田县人民政府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0E3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EC7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林芳庆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9B0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大田县水利局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60A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A10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苏良重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4F8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福建省明益水电有限公司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7A8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4ED63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714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AA5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坑口水库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8BD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1EC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高洋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B8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大田县人民政府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4E5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143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林芳庆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D7B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大田县水利局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48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E30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范明铁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66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大田县坑口水库服务中心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305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5C3DC5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79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8D1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柳塘水库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461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15A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冯素萍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C8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CAA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135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刘有炼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FFC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493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1B1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蒋明星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101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尤溪县柳塘水库调度运行中心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0F3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3BED9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D1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0DE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双里水库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10C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D8D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万博绅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6E1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2F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D17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刘有炼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623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7E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A50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肖永汇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C10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尤溪县双里水库服务中心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99E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5FA09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EE8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52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BB0A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1E9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24B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蔡晓斌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156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64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11C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刘有炼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EA2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523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0DF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潘友民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3DE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尤溪县南溪水库合伙企业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F7E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698B29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AF2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EC6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雍口水库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68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126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詹立忠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6A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B1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389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刘有炼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C5B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696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6F9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蒋昌兴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A23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福建水口发电集团有限公司</w:t>
            </w:r>
          </w:p>
          <w:p w14:paraId="67DBE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尤溪流域分公司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19E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03FB86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D1B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04D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双剑潭水库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21E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0B0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常城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848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B4C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2EE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刘有炼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346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B35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EFF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张支伟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909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福建省尤溪后亭溪流域水电</w:t>
            </w:r>
          </w:p>
          <w:p w14:paraId="2379B3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有限责任公司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E19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42A9DF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9CE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40F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兴头水库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30D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162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吴建荣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9A7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6C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E6B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刘有炼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39B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465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BFB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黄晓光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FDF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福建水投集团尤溪水务有限公司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FA6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7093F0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404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32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汶潭水库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A5A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316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蓝积文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909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A5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12F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刘有炼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AC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D8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7B0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陈元生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2A5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尤溪县紫阳水利投资开发有限公司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6A5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50136B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A16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2C3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城关水库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ABE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88B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熊纬辉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99B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沙县区人民政府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0BB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1C2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黄志创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D80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沙县区水利局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F0B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B04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简伟奇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DE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华电（沙县）能源有限公司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C3D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0EA54C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E21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C21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官昌水库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00C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1EF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熊纬辉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609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沙县区人民政府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535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00D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涂伙长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86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沙县区水利局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756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2E1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龚祖贵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8A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沙县官昌水库服务中心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6E5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2337F2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1E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E33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高砂水库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B84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3A5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熊纬辉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E1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沙县区人民政府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B66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F5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林祖龙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281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沙县区工信与科技局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AEA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907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李生坦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055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福建华电高砂有限公司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3DB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35113C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83A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735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双溪水库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A4B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48D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熊纬辉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47F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沙县区人民政府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56C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18E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汤发燚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9F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沙县区水利局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FB6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287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邓菀翔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D3D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福建水投集团沙县水务有限公司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6CA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1C62D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2E5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7CE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小王水库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794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5FC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邓秋萍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55A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将乐县人民政府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6C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525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陶明亮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119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将乐县水利局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AF4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CB7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吴如昌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87F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将乐县小王水库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FD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375FCD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6A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614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大言电站水库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042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DA0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林忠庆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538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将乐县人民政府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C3C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59E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陶明亮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F0F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将乐县水利局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33A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62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卢功庆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764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福建华电金湖电力有限公司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907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00A634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113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31F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黄潭电站水库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579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631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张祖发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FD8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将乐县人民政府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162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B46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陶明亮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C5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将乐县水利局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B8A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E5D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苏谈成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59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福建省恒升水电有限公司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A6F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095577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712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9B1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孔头电站水库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0E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7C0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雷祥源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1B2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将乐县人民政府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CAC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C51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陶明亮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B6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将乐县水利局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56C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D77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卢功庆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64E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福建华电金湖电力有限公司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990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6422B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033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3EB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范厝电站水库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324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D52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黄小勇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F17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将乐县人民政府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CA7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554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陶明亮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2A6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将乐县水利局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7FD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D9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卢功庆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A45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福建华电金湖电力有限公司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F59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7F6453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461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B30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高唐电站水库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B4E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46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赵谞恺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A57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将乐县人民政府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CD5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F20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陶明亮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71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将乐县水利局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A87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605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卢功庆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499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福建华电金湖电力有限公司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71E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31694D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BC6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FB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良浅电站水库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8D3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EDB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廖文盛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D7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泰宁县人民政府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0A8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D93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黄啟翔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DF7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泰宁县水利局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A49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96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卢功庆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288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福建华电金湖电力有限公司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FF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3967CF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085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D1F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水埠水库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22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49F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廖海林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69F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泰宁县人民政府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B05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2A1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黄啟翔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010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泰宁县水利局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4C4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AE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陈友淼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E6C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泰宁县水埠水库运行调度中心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2D5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3F06AA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9F1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160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合水口电站水库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C06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三明市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E9D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姜炜根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3D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建宁县人民政府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950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C68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刘帝云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39F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建宁县水利局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E5F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779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廖廷俊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1AC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闽源电力公司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B0F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经理</w:t>
            </w:r>
          </w:p>
        </w:tc>
      </w:tr>
      <w:tr w14:paraId="6BE2C3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F6F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E1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兰田水库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F66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A57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黄文楷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EA5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安溪县人大常委会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E2E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B05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谢志锋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AE4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安溪县水利局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6E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F7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郑志超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0B4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福建省安溪兰田水库电站有限公司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FB6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30C1B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D27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32B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村内水库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953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48F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黄汉阳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6AA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安溪县人民政府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862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FC1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谢志锋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A99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安溪县水利局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75A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E9E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王晓阳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604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安溪县村内水库水资源调配中心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8A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20EC47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3C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FA0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涌口水库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926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ED4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林亮国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EF4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德化县人民政府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540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D57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曾华基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422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德化县水利局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4F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7FF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苏尧政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5D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德化县四星投资有限责任公司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6BC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42FA85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EB9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643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彭村水库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4F0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967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林亮国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15E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德化县人民政府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5C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496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刘华东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57A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718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1F9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陈辉程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196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泉州市彭村水库水资源调配中心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927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0384A0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A9E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969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涌溪三级水库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6C2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A17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林亮国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FEA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德化县人民政府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AF2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7B2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曾华基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D49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德化县水利局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66B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D43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苏府炯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2E8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德化涌溪水电有限公司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3BC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6FCFBC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6AB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60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龙门滩水库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4A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F3F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林亮国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87A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德化县人民政府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0CF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9BC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刘华东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3A7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623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824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颜建东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D7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泉州市龙门滩水资源调配中心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077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05429C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408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A8F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东固水库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8C8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9F9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林亮国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2CF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德化县人民政府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522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31B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曾华基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D83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德化县水利局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C52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FEE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苏府炯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D1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德化涌溪水电有限公司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E7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352BA7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D68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DFB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陈田水库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B29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A29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郭晓辉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812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惠安县人民政府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DC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73D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陈顺鹏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D2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惠安县水利局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78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B95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洪洋漾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F7C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惠安县直属水库水资源调配中心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58D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</w:tr>
      <w:tr w14:paraId="6DD9E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FB0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29F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菱溪水库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D8E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C5E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蔡旭萌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D00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惠安县人民政府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1EF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常务副县长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351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杨亮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802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惠安县水利局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02F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06B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洪洋漾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B72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惠安县直属水库水资源调配中心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6DF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</w:tr>
      <w:tr w14:paraId="7A9A4B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BB4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081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新安水库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649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7D7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王也夫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56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晋江市人民政府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4F8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504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姚庆祝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7B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晋江市水利局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A64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8CC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洪贻谋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1E1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晋江市新安水库水资源调配中心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920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6117F5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8F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80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6C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坂头水库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58F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08E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廖徐伟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F4B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南安市人民政府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738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54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陈少坤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7AC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南安市水利局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07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63C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陈永春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F1A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南安市坂头水库水资源调配中心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210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29E432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F49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81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340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后桥水库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85E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52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邱雪亮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AC6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南安市人民政府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097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A7C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吴安源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46D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南安市水利局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BD5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C40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陈海斌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749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南安市后桥水库水资源调配中心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A0E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0E45EE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D74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82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A8E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笋塔水库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201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648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易辉泉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B74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南安市人民政府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79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4C2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叶建永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8AF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南安市水利局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1C4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EAF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蔡家泊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DE0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南安市笋塔水库水资源调配中心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3A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4A909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B20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83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A9D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石壁水库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4B9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7C2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廖徐伟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64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南安市人民政府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0A4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BEA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洪忠建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A48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15C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总工程师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54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陈传钊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0A3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泉州市石壁水库水资源调配中心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F59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05D5A4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7E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84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8F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文溪水库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F6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AB1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陈志慧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808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南安市人民政府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0A5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C43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叶建永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7E2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南安市水利局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55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68A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尤华明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EC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南安市文溪水库水资源调配中心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981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4850D9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ED4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85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91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泗洲水库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853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C86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庄一鸣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1DB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泉港区人民政府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9BA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0CC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林亚平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5C2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泉港区农业农村和水务局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8B3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6AC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陈荣国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26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泉港区泗洲水库水资源调配中心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9D6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316087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B3D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86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F84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马跳水库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85A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3D5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周伯祥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7E1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永春县人民政府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B8A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877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郑东生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4D5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永春县水利局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000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DF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王志宏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644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福建省马跳水库开发有限公司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C58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1ED4F3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B2A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87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E28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龙门滩四级水库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CE2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71E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周伯祥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BCA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永春县人民政府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074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763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郑东生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D5F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永春县水利局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17C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0F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吴楼宋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37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泉州龙门滩四级水电有限公司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C8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经理</w:t>
            </w:r>
          </w:p>
        </w:tc>
      </w:tr>
      <w:tr w14:paraId="4B096F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B4A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88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EE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五一水库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2F4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泉州市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8FE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周伯祥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DA6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永春县人民政府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747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8E3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郑东生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DBB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永春县水利局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4E6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706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张梅芳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DAD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永春县五一水库水资源调配中心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02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14C62A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C8E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89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B99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后井水库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0D2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546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马长健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D62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古雷开发区管委会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95B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6E3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郑秋强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96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漳州古雷港经济</w:t>
            </w:r>
          </w:p>
          <w:p w14:paraId="28D74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开发区管委会农林水局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819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8F2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郑汉文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9D5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漳州市古雷后井水库养护服务中心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1BF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0C9AC0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622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051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祖妈林水库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8C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C28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蔡小彬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D75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古雷开发区管委会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BAD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AB8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郑秋强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52D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漳州古雷港经济</w:t>
            </w:r>
          </w:p>
          <w:p w14:paraId="39E796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开发区管委会农林水局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7C3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3B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陈木来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9E5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漳州市古雷祖妈林水库养护服务中心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EF4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744F06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D89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4D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绵良电站水库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669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0ED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何方芳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5FB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华安县人民政府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199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DB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李志文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CC3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华安县水利局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755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39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陈育敏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809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华安县天禹兴能源有限公司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6F3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副经理</w:t>
            </w:r>
          </w:p>
        </w:tc>
      </w:tr>
      <w:tr w14:paraId="07F154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620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382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天宫水库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681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F58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纪曙宏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99C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华安县人民政府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7E9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74E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刘松海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A2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华安县水利局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607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4A1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郑明华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3F0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龙翔实业有限公司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D3B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副总经理</w:t>
            </w:r>
          </w:p>
        </w:tc>
      </w:tr>
      <w:tr w14:paraId="73A1FF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F53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BAD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利水水库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112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E07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洪长青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1A9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华安县人民政府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B64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164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刘松海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70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华安县水利局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B95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1D9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郑明华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75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龙翔实业有限公司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860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副总经理</w:t>
            </w:r>
          </w:p>
        </w:tc>
      </w:tr>
      <w:tr w14:paraId="0D8EC1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33D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A03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西陂水库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48B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A5C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杨有泉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60F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华安县人民政府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424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445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李志文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87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华安县水利局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479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391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郑明华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034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龙翔实业有限公司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35A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副总经理</w:t>
            </w:r>
          </w:p>
        </w:tc>
      </w:tr>
      <w:tr w14:paraId="5E55E5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A7F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42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九九坑水库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D5D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0BF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陈艺章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93D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龙海区人民政府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168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FFF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陈奕辉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7EB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龙海区水利局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672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6EF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郑鹏飞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C4A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漳州市龙海区九九坑水库工作站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18F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站长</w:t>
            </w:r>
          </w:p>
        </w:tc>
      </w:tr>
      <w:tr w14:paraId="64F41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5B0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5C6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湖后水库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0A5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5DA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曾小明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BE9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龙海区人民政府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E6C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629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陈奕辉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CB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龙海区水利局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01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39B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苏柳根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8AB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龙海区湖后水库水电工作站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A2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站长</w:t>
            </w:r>
          </w:p>
        </w:tc>
      </w:tr>
      <w:tr w14:paraId="6BA82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EE4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B2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新荣水库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84E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651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吴映红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F6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平和县人民政府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AFF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05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谢生建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590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平和县水利局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AC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F8D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詹连相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FC6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平和县新荣水库管理处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D3B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465318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5B0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589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东川水库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30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340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黄建鑫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37E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平和县人民政府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30A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F5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谢生建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640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平和县水利局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57B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4ED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林小平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F4D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平和县东川水库运行中心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6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0B6EE2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2FD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C04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上峰水库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DE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7E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戴永福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F20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平和县人民政府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213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常务</w:t>
            </w:r>
          </w:p>
          <w:p w14:paraId="0A164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451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谢生建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13D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平和县水利局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ECC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1AD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蔡立新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948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平和县上峰水库运行中心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B83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07E3CC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5A1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99A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杜塘水库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664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661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汤永坚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50C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云霄县人民政府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7CB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FCC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朱增土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06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云霄县水利局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0AE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2DC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吴绿旺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A66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云霄县杜塘水库工作站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F50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6057A7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0C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03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赤兰溪水库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28F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46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张建华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59A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中共漳浦县委员会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BF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常委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DBD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柯志伟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39C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漳浦县水利局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B7C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7B1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张建成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AAE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漳浦县石过陂水库运行服务中心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E60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560645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66F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839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杨美水库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927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FE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林燕军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324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中共漳浦县委员会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8B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常委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67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柯志伟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1E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漳浦县水利局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89A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CE3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杨伟艺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974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漳浦县杨美水库运行服务中心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619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支部书记</w:t>
            </w:r>
          </w:p>
        </w:tc>
      </w:tr>
      <w:tr w14:paraId="22C3C0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25C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0E4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石过陂水库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952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D87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张建华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169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中共漳浦县委员会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2D1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常委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906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柯志伟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400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漳浦县水利局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67C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FA2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张建成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21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漳浦县石过陂水库运行服务中心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BA4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5561ED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AF0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3E6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岭下溪水库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A9E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D07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陈三武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0BD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中共诏安县委员会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F2A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常委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425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沈来龙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3B4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诏安县水利局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EFE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F8A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林和意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326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诏安县岭下溪水库工作站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5E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站长</w:t>
            </w:r>
          </w:p>
        </w:tc>
      </w:tr>
      <w:tr w14:paraId="47FAA6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D93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53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眉力水库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E76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CF2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吴文炳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A74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漳浦县人民政府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8D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A4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柯志伟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39D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漳浦县水利局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A7F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8D8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蓝文良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FBF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漳浦县眉力水库运行服务中心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336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325896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85A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75E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澎水水库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27E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9A2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陈志元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9D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漳浦县人民政府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E66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936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柯志伟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169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漳浦县水利局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0C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612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吴志荣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6C9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漳浦县澎水水库运行服务中心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095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449A53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B27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F45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梁山水库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FDD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870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陈志民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9BC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漳浦县人民政府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627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596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柯志伟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FBB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漳浦县水利局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3E5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42E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柯慕岚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A5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漳浦县梁山水库运行服务中心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68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21ABD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FC5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316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活盘水库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3D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F02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梁真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DF6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长泰区人民政府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266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E08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林余安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F89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长泰区水利局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E2F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CE9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王安兴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82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漳州市长泰区活盘水库运行中心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D3B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7D721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6E9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308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亚湖水库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7ED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DFF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杨俊乾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A15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诏安县人民政府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360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FA9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沈一杰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470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诏安县水利局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848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01E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郭永生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F6B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诏安县亚湖水库工作站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55E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站长</w:t>
            </w:r>
          </w:p>
        </w:tc>
      </w:tr>
      <w:tr w14:paraId="4894AC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0B7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C07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龙潭水库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DA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DB6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蔡进城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9C1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诏安县人民政府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9BA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F27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沈来龙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DC4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诏安县水利局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79D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66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高钦雄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103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诏安县龙潭水库工作站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E3D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站长</w:t>
            </w:r>
          </w:p>
        </w:tc>
      </w:tr>
      <w:tr w14:paraId="4EC131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830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43A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照口电站水库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B97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5DB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陈婧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AEE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延平区人民政府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B6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A92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陈倩倩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CD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延平区水利局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D75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A58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温兴禄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D1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华电（南平）能源集团有限公司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A36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</w:t>
            </w:r>
          </w:p>
        </w:tc>
      </w:tr>
      <w:tr w14:paraId="1168B3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D09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3C7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五星桥水库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973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F9E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杜宏沪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006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延平区人民政府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01E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BD4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陈倩倩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C32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延平区水利局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BAF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7D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刘智文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5CF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南平市照溪供水有限公司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36D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2AD19C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6EC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264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峡阳水库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F40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8BB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杜宏沪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D24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延平区人民政府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3F8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570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陈倩倩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1BD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延平区水利局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AE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895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温兴禄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BCF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华电（南平）能源集团有限公司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260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</w:t>
            </w:r>
          </w:p>
        </w:tc>
      </w:tr>
      <w:tr w14:paraId="75FB76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78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B0C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雷公口电站水库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F86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085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姜丽华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0A0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建阳区人民政府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D7A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668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龚继平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9BF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建阳区水利局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2E2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4FB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张端潭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2B5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南平市建阳区发电有限责任公司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DE8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5DBF11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60E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0F7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黄塘甲电站水库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1A1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875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魏秀清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7F0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建阳区人民政府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09E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081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龚继平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E9B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建阳区水利局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18C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C6E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谢能敏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FC8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兴湖水电有限公司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E48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49DAC4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D78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300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宸前电站水库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333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29D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张华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A8F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中共建阳区委员会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3AA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常委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AFE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龚继平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344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建阳区水利局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335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44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张端潭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5B0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南平市建阳区发电有限责任公司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9EF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3B0D4B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EBB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DDC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金龙电站水库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EA3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82E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邓炜华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938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邵武市人民政府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1FC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09E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李军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C4D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邵武市水利局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E21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56B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范茂发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9EE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邵武市金龙水电有限公司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AA8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副总经理</w:t>
            </w:r>
          </w:p>
        </w:tc>
      </w:tr>
      <w:tr w14:paraId="1C42B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458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2A8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千岭电站水库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CF2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D28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邓炜华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22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邵武市人民政府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2DA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D4C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李军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257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邵武市水利局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3AA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CB5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何向荣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248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闽益发电有限公司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BBA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副总经理</w:t>
            </w:r>
          </w:p>
        </w:tc>
      </w:tr>
      <w:tr w14:paraId="63E5A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A48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549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金溏电站水库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C2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8F3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邓炜华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649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邵武市人民政府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117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304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李军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47A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邵武市水利局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C7D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7FD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何向荣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07F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邵武市金溏水电有限公司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AC7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副总经理</w:t>
            </w:r>
          </w:p>
        </w:tc>
      </w:tr>
      <w:tr w14:paraId="127E3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AC2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94C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金卫电站水库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4D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15F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邓炜华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13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邵武市人民政府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5B4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B4F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李军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C2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邵武市水利局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A54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F87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范茂发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BA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邵武市金卫水电有限公司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FA1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副总经理</w:t>
            </w:r>
          </w:p>
        </w:tc>
      </w:tr>
      <w:tr w14:paraId="5D900B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72E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2D1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洋后水库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AE8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189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林飞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3C9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中共建瓯市委员会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38D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副书记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897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张忠旺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8B6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建瓯市水利局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B9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987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游立荣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E43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建瓯市洋后水库运行调度中心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9C4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432FC9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6EB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01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北津电站水库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194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509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林飞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294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中共建瓯市委员会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C2F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副书记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05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张忠旺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A7E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建瓯市水利局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D31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783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严宝勇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F3B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福建省建瓯北津水电开发有限公司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3F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096973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90C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526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杨墩水库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AD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F8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张年雄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1A0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建瓯市人民政府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F65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6D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郭丽珠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CE7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建瓯市水利局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621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A15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林龙凤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D9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建瓯市红湖水电有限公司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A2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副董事</w:t>
            </w:r>
          </w:p>
        </w:tc>
      </w:tr>
      <w:tr w14:paraId="14DED7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F91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15E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小赤院水库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360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CF4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张年雄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AA6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建瓯市人民政府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AA3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7DF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张翼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3A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建瓯市水利局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78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470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杨春雄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B3D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建瓯市小赤院水库运行调度中心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11B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299BA4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683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F85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红湖水库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623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E8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张年雄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97E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建瓯市人民政府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E2F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FAC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张翼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1F5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建瓯市水利局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2F6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080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林龙凤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04D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建瓯市红湖水电有限公司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7B6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副董事</w:t>
            </w:r>
          </w:p>
        </w:tc>
      </w:tr>
      <w:tr w14:paraId="30A93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BD7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CC2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洋口电站水库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41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0AD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郑韶明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C45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顺昌县人民政府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A35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49C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魏雪锋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E5D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顺昌县水利局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1C1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CEE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曾科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E8C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福建省顺昌洋口水电有限公司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F25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016909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141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A94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下沙电站水库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9B4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78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李军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C5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顺昌县人民政府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831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常务</w:t>
            </w:r>
          </w:p>
          <w:p w14:paraId="58483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A6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魏雪锋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7E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顺昌县水利局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EBB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D6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虞文辉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A36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福建省顺昌景顺水电有限公司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25D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22EC48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DF4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97A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富昌电站水库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33F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763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李军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446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顺昌县人民政府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D87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常务副县长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AD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魏雪锋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215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顺昌县水利局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154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4D7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吴东波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69B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福建省顺昌县富昌水电有限责任公司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F11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38E1FE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2C5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88F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谟武水电站水库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E4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7E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郑韶明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C81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顺昌县人民政府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89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51F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魏雪锋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5EF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顺昌县水利局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E1C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C6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徐孝强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58A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顺昌谟武水电有限责任公司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1C2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2A32BA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8E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DD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旧馆水库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40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4D3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魏毅东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B08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BDA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E7A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邱淑萍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2AD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C0D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8AD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周继宗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7AC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浦城县旧馆水电有限公司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470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经理</w:t>
            </w:r>
          </w:p>
        </w:tc>
      </w:tr>
      <w:tr w14:paraId="698B26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B8C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988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东风水库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7AD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324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韩钢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A81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6F3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1D8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吕利建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44B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7EF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4F6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黄胜云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9F9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浦城县东风水库运行调度中心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06D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573136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2A9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BA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高坊水库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F7C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3C0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林武俊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824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6E0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C9F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杨建民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B7D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A4F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0D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王益忠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CEA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浦城县高坊水库运行调度中心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381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6B736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286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BC3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东坑水库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A58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62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林武俊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B40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FB4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F83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吕利建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193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F3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6E0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陈德勇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ABE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浦城县东坑水库运行调度中心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14E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1B3A9E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32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134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ECAD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龙岭下水库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EA2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51D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胡春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DC6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C07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BFB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邱淑萍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B60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6E9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D80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叶忠兴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FD2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浦城县龙岭下水库运行调度中心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0B8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09D94C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0EE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87E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太平桥水库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5CF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90B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何秀菊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440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CAC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D4C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杨建民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51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58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37E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张聪明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CFB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漳州长泰太兴投资有限公司浦城分公司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AB8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7229F4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68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AE9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王家洲水库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4F0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07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陈江宇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11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4B9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066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徐绍兵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06E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0F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99E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李裕耀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C91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浦城县王家洲水库运行调度中心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F9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</w:tr>
      <w:tr w14:paraId="682CA6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863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76D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高家水库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933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DD3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薛俊锋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6D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光泽县人民政府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5D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068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傅俊敏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9C4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光泽县水利局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FE8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2E0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魏庄斌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E1E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南平威达绿色能源开发有限公司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4F0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经理</w:t>
            </w:r>
          </w:p>
        </w:tc>
      </w:tr>
      <w:tr w14:paraId="78D85C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E63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0A9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霞洋水库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AAB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905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薛俊锋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B2A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光泽县人民政府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E1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34F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傅俊敏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45B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光泽县水利局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BB8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0CF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魏庄斌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11C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南平威达绿色能源开发有限公司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A23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经理</w:t>
            </w:r>
          </w:p>
        </w:tc>
      </w:tr>
      <w:tr w14:paraId="6E1AC8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C70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E6D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茶洲水库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9DF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89B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魏贤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71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松溪县人民政府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A04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462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范朝英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89F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松溪县水利局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0EA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9BA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林志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48A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松溪县茶州水库运行调度中心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994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1709B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35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66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界溪水库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780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AB4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徐清平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218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政和县人民政府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92F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72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陈健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23F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政和县水利局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655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FC4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徐鸿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55D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福建省政和县界溪水库管理处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062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367982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836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4EE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下温洋水库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217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EA7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徐清平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717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政和县人民政府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97B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0CD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陈健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CDE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政和县水利局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54C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F4D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钟宽设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156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政和下温洋水电有限公司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CBF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站长</w:t>
            </w:r>
          </w:p>
        </w:tc>
      </w:tr>
      <w:tr w14:paraId="228C34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838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853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洞宫水库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CD0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3A8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徐清平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427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政和县人民政府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2C8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47F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陈健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69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政和县水利局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A3D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CD2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周有晖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0F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政和县金和水电有限公司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694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183344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ED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C44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宝岭水库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E4C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南平市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C8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徐清平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BA7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政和县人民政府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93A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83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陈健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F43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政和县水利局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591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760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季玉普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166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政和县龙潭溪水利水电有限公司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AF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08B28F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245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075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龙潭水库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892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B6F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杨树林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5E5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连城县人民政府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A0E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B0C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江炳华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7A9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连城县水利局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AF2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8F5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华智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D23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连城县冠豸山国家级风景</w:t>
            </w:r>
          </w:p>
          <w:p w14:paraId="59DDF6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名胜区管理委员会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1B5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</w:tr>
      <w:tr w14:paraId="40C8C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D67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3E3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山峰水库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2E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034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刘淑琴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C6F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连城县人民政府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133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1D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江炳华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B78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连城县水利局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EBE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38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江巧兰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713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连城县连峰水力发电有限公司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7E7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2239D1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FED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F4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福地水库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A5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661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陈路招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BB7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连城县人民政府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D2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119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江炳华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43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连城县水利局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81D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93B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尹基扬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D69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福建水投集团连城县福地水库建设管理有限公司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31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29F28F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647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06D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大灌水库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AB1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B3D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陈祺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A31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连城县人民政府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B2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264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江炳华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01D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连城县水利局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9F6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00A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黄金海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95C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龙岩源盛绿色能源有限公司连城分公司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8E0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经理</w:t>
            </w:r>
          </w:p>
        </w:tc>
      </w:tr>
      <w:tr w14:paraId="62D750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C6E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7EE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何家陂水库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321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FF6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邱开养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1BB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931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E67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熊瑞春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012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00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E42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罗永彬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A2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龙岩市水库管理中心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E2C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03E3D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2D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46A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黄岗水库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CFC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160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邱开养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DB2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EF3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EFB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熊瑞春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77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69D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0E6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罗永彬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17D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龙岩市水库管理中心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31F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6C6D8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734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150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6A3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矶头水库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F08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A59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黄通明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8AA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上杭县人民政府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F8F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CCF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蓝俊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DC0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上杭县水利局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CD1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B2F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任佐辉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62E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龙岩源盛绿色能源有限公司上杭分公司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CBC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经理</w:t>
            </w:r>
          </w:p>
        </w:tc>
      </w:tr>
      <w:tr w14:paraId="0F0B6A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FB5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151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83C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金山水库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142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003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黄通明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DD0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上杭县人民政府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CD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5F5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蓝俊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274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上杭县水利局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BF9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710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杨永年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881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福建上杭金山水电有限公司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E0B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负责人</w:t>
            </w:r>
          </w:p>
        </w:tc>
      </w:tr>
      <w:tr w14:paraId="30206A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E2D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152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D91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捷文水库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2CE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D6C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梁昌和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2ED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武平县人大常委会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939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C5A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钟生祥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45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武平县水利局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DCF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606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林彩永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C73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武平县水库服务中心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19C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</w:tr>
      <w:tr w14:paraId="376A63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316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153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762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六甲水库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DF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EE0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陈振益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81B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中共武平县委员会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8B8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常委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237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钟生祥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C0F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武平县水利局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A6F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0D8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林彩永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B8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武平县水库服务中心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C47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</w:tr>
      <w:tr w14:paraId="3D4837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793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154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D60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东留水库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EA8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769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王琼荣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116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武平县人民政府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483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D7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钟生祥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A8A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武平县水利局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E00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802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林天炳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7F4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福建省武平县紫金水电有限公司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A47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750959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FE0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155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B7A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下坝水库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0A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FE2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林丹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37F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武平县人民政府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F29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CDE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钟生祥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E32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武平县水利局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2E9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46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刘金生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353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武平县国投集团公司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858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副总经理</w:t>
            </w:r>
          </w:p>
        </w:tc>
      </w:tr>
      <w:tr w14:paraId="7EDB32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0E4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156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946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石黄峰水库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752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AE1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周隆玉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E79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武平县人民政府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7A3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3BD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钟生祥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571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武平县水利局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DAC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D2B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刘金生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77D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武平县国投集团公司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E0E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副总经理</w:t>
            </w:r>
          </w:p>
        </w:tc>
      </w:tr>
      <w:tr w14:paraId="5A38D4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F8E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157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74B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坪坑水库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94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18E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吴如荣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EFE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新罗区人民政府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27D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2A7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吴正如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F1C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新罗区农业农村局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37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33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刘发霖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FEB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福建水投集团新罗水务有限公司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61E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副总经理</w:t>
            </w:r>
          </w:p>
        </w:tc>
      </w:tr>
      <w:tr w14:paraId="794A1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CFE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158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DC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村美水库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1D1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70C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吴如荣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18C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新罗区人民政府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AE6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063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吴正如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020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新罗区农业农村局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28D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300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罗健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86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新罗区村美水库管理中心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7AE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</w:tr>
      <w:tr w14:paraId="6E3AD2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FE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159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E2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灌洋水库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00B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1A6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吴文琴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170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永定区人民政府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3E4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3DF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谢雪林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46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永定区水利局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469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021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陈德财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0B7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永定区灌洋水库工作中心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B70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5741CF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9AE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160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667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小杞水库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6E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AC5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李琳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940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A7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32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麻启紧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077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81E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026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王连春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167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漳平市汇沣水电有限公司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147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04A43E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BED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161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24B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上林水库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639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B65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魏祥凯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6F8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849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BE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麻启紧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54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121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054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苏喜钦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93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漳平市上林水库事务中心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CC9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03DDAD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746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162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31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大坂水库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BB0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C3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肖秉康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9A7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7F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E12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麻启紧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8A9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0CC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B00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郑唐建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35F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漳平市大坂水库事务中心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FEC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20732D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C2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163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1B2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华口水库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E11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A99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范富荣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0A1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40D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D34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麻启紧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66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84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F69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张建林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3F2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漳平市华口水电有限公司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2C9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副总经理</w:t>
            </w:r>
          </w:p>
        </w:tc>
      </w:tr>
      <w:tr w14:paraId="1A7469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B8F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164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363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石狮坂水库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A90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827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张财煊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DB0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556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C86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麻启紧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944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530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6EB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龚炳辉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532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漳平市石狮坂水电有限公司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36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副总经理</w:t>
            </w:r>
          </w:p>
        </w:tc>
      </w:tr>
      <w:tr w14:paraId="190F58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3B1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165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1CA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溪仔口水库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1E5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1B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聂淑玲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6DA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5C7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5DB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麻启紧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A66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893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88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张志强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70E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漳平市亿龙水电有限公司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F97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副总经理</w:t>
            </w:r>
          </w:p>
        </w:tc>
      </w:tr>
      <w:tr w14:paraId="6B3A19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136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166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B5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红塅水库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5F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77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连元彬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49B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长汀县人民政府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B10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B98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丘荣水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445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长汀县水利局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E16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E94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丘露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9EA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福建省长汀县恒辉红塅</w:t>
            </w:r>
          </w:p>
          <w:p w14:paraId="280FA1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水力发电厂有限公司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570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344C9F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C43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167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D1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溪源水库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DD2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4B5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连元彬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36B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长汀县人民政府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89D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82A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丘荣水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4EF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长汀县水利局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680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931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任锦程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45F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福建省长汀县溪源水库运行中心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AB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60AAE5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BCC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168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579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荣丰水库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6C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DF4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连元彬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33B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长汀县人民政府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0FC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12E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丘荣水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D8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长汀县水利局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610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83B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林玮泽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C37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福建水投集团长汀水务有限公司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654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4FE8A6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0E9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169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96E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陂下水库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5B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龙岩市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E91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连元彬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F0F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长汀县人民政府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6C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491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丘荣水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71D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长汀县水利局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511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AD0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范进兴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ABB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福建省长汀县陂下水库运行中心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FC9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772B3A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5F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170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837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黄兰溪一级水库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26E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1EA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陈华容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80A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福安市人民政府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059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副市长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D7A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汪明安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164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福安市水利局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83A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D3A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徐玉庆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C31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福建福安市黄兰溪水力发电有限公司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16A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544E6E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799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171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415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古田溪二级水电站水库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3AD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349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李杰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7D8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古田县人民政府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821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96E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张晋榕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49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古田县工业和信息化局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C4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6D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林荣宗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9CF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福建华电福瑞能源发展有限公司</w:t>
            </w:r>
          </w:p>
          <w:p w14:paraId="247A2C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古田溪水力发电厂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9C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执行董事</w:t>
            </w:r>
          </w:p>
        </w:tc>
      </w:tr>
      <w:tr w14:paraId="018929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9B7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172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28F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双口渡大坝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53B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689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李杰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CDC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古田县人民政府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5A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5BF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张伦连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F36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古田县水利局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B9C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党组成员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F97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王荣辉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A8B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福建华电双口渡水电有限公司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F7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05CAE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73B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173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9A0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桥头水库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04A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2B1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陆成武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8E7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中共蕉城区委员会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CB1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常委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42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黄周建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85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蕉城区水利局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377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总工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816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李秀兵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216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闽东电力宁德发电分公司</w:t>
            </w:r>
          </w:p>
          <w:p w14:paraId="71FC4E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白岩电站运行管理处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56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经理</w:t>
            </w:r>
          </w:p>
        </w:tc>
      </w:tr>
      <w:tr w14:paraId="33695C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FB7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174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F69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官昌水库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AB9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F35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陈志文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608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蕉城区人民政府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68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FF7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林俊良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947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蕉城区水利局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43E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21D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林峥祺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C7D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福建水投集团宁德原水有限公司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84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4A83D6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F6C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175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DF2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金涵水库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192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BB7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杨泰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A9D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蕉城区人民政府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458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副区长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12A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林廷忠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EBF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蕉城区水利局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558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8B8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黄少强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CD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蕉城区金涵水库运行中心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E92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3879BC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122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176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D8D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金造桥水库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B1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EB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何雷鸣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0BE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屏南县人民政府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483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D8D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叶罗贵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8F8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屏南县工业和信息化局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848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787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刘东华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85F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福建金造桥水电有限公司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53F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30FAED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848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177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6B2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后垄溪一级水库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1A3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0EE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魏宏峰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C7D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屏南县人民政府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694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常务</w:t>
            </w:r>
          </w:p>
          <w:p w14:paraId="583FF9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33E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林世增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6C8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屏南县农业农村局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831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97A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郑歆舟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3C9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屏南县后垄溪水电有限公司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D02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116267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3EC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178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450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黛溪水库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98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530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张著文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BF7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屏南县人民政府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E51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D3F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林世增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6B4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屏南县农业农村局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43F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9E9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刘东华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C3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福建省通达水电有限公司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554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法人代表</w:t>
            </w:r>
          </w:p>
        </w:tc>
      </w:tr>
      <w:tr w14:paraId="50DFB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DA1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179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C4B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溪尾水库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33E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869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郭喜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623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屏南县人民政府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8B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316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林世增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746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屏南县农业农村局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FFA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F8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刘东华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F5B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宁德万顺水电有限公司万泉水库发电分公司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B0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法人代表</w:t>
            </w:r>
          </w:p>
        </w:tc>
      </w:tr>
      <w:tr w14:paraId="4261BD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3AF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180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38E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旺坑水库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C42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463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章诗谊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E07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屏南县人民政府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E96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33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林世增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7EC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屏南县农业农村局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A52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DD3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雷德铤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3B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屏南县旺坑水电有限公司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537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0DDF28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343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181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112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下东溪水库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76C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CD8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李三保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4B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寿宁县人民政府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D37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科技</w:t>
            </w:r>
          </w:p>
          <w:p w14:paraId="59BE3A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D72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林峰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EEF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寿宁县水利局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FE9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AFC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王霄云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D98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寿宁县富源水电有限公司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E7E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060244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567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182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6FC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麻竹坪水库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1CF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74D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傅萍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0B5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寿宁县人民政府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5CA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E50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林峰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F9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寿宁县水利局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5DB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445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林国清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625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寿宁县麻竹坪水库服务中心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D70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5B90F6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145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183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C00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牛头山水库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CA6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D70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何晨旭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549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寿宁县人民政府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C0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0A0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林峰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F8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寿宁县水利局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DA8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68F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李峣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48A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福建寿宁牛头山水电有限公司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B44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5286F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76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184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794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柏洋水库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D12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5E4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叶小舜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D13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中共霞浦县委员会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682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常委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6AC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林立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378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霞浦县水利局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EAF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6C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吴东坡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EED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霞浦县柏洋水电开发有限公司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859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总经理</w:t>
            </w:r>
          </w:p>
        </w:tc>
      </w:tr>
      <w:tr w14:paraId="6F7CF0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3EA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185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A1E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溪西水库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B8F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D94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叶小舜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F12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中共霞浦县委员会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510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常委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EE3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林立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660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霞浦县水利局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C5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EF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刘清辉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7CC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霞浦县溪西水库服务中心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725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7E88A6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DD6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186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543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青岚水库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50D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565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韦莉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7BC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柘荣县人民政府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538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017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郭良辉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5F6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柘荣县农业农村局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5A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3E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吴国善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410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柘荣县青岚水库服务中心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B65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负责人</w:t>
            </w:r>
          </w:p>
        </w:tc>
      </w:tr>
      <w:tr w14:paraId="25F8C1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446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187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11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南溪水库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24F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AE1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袁郑随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6E0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中共福鼎市委员会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8A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常委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686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孔庆辉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B60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福鼎市水利局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7BB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374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刘晨光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487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福鼎市南溪水库管理处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633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主任</w:t>
            </w:r>
          </w:p>
        </w:tc>
      </w:tr>
      <w:tr w14:paraId="5E43A3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93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188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AB4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桑园水库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F64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EB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袁郑随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04A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中共福鼎市委员会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D63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常委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110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孔庆辉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3CA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福鼎市水利局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AF9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E5A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金璟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62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福建闽东电力股份有限公司</w:t>
            </w:r>
          </w:p>
          <w:p w14:paraId="71D2C6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福鼎发电分公司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A38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经理</w:t>
            </w:r>
          </w:p>
        </w:tc>
      </w:tr>
      <w:tr w14:paraId="31CF23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EA6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189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41E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周宁水电站水库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99F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A03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陈文忠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F42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周宁县人民政府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723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C3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叶绍滨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1F4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周宁县工业和信息化局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509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EBD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黄德彪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CC1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华电宁德电力开发有限公司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55D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3AF5E1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2C7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190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6FE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周宁抽水蓄能电站上水库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9E8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1AA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陈剑杰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8A5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周宁县人民政府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03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813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叶绍滨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0AB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周宁县工业和信息化局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A90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16A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王建荣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542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华电福新周宁抽水蓄能有限公司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C22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701C84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6FA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191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2C8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后垄溪二级水电站水库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27E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0E1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陈敏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C75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周宁县人民政府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458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791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叶茹冰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602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周宁县农业农村局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03A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E4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王荣辉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7B3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周宁华电能源有限公司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1CC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77FD8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0E6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192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FB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周宁抽水蓄能电站下水库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BE7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宁德市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3F0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陈剑杰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579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周宁县人民政府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98F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副县长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D34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叶绍滨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76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周宁县工业和信息化局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072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984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王建荣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1B7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华电福新周宁抽水蓄能有限公司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24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董事长</w:t>
            </w:r>
          </w:p>
        </w:tc>
      </w:tr>
      <w:tr w14:paraId="34D61A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E51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193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4BF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三十六脚湖水库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53F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平潭区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1EB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方良栋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0BD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平潭综合实验区管委会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82F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F09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邱远波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D64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平潭综合实验区农业农村局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D6F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副局长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E96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邹海闽</w:t>
            </w:r>
          </w:p>
        </w:tc>
        <w:tc>
          <w:tcPr>
            <w:tcW w:w="2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03D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平潭综合实验区自然资源服务中心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4F5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副主任</w:t>
            </w:r>
          </w:p>
        </w:tc>
      </w:tr>
    </w:tbl>
    <w:p w14:paraId="4DE101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  <w:sectPr>
          <w:footerReference r:id="rId4" w:type="first"/>
          <w:footerReference r:id="rId3" w:type="default"/>
          <w:pgSz w:w="16838" w:h="11906" w:orient="landscape"/>
          <w:pgMar w:top="1531" w:right="2098" w:bottom="1531" w:left="1587" w:header="850" w:footer="1134" w:gutter="0"/>
          <w:pgNumType w:fmt="numberInDash"/>
          <w:cols w:space="0" w:num="1"/>
          <w:titlePg/>
          <w:rtlGutter w:val="0"/>
          <w:docGrid w:type="lines" w:linePitch="631" w:charSpace="0"/>
        </w:sectPr>
      </w:pPr>
    </w:p>
    <w:p w14:paraId="20A8CB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pict>
          <v:shape id="_x0000_s2050" o:spid="_x0000_s2050" o:spt="75" alt="http://10.110.8.12:8081/lw-zwbg-cloud//core/upload/2026/04/01/20260401024124749.bmp" type="#_x0000_t75" style="position:absolute;left:0pt;margin-left:362.85pt;margin-top:776.7pt;height:34pt;width:142pt;mso-position-horizontal-relative:page;mso-position-vertical-relative:page;z-index:251659264;mso-width-relative:page;mso-height-relative:page;" filled="f" o:preferrelative="t" stroked="f" coordsize="21600,21600">
            <v:path/>
            <v:fill on="f" focussize="0,0"/>
            <v:stroke on="f"/>
            <v:imagedata r:id="rId8" r:href="rId9" o:title=""/>
            <o:lock v:ext="edit" aspectratio="f"/>
          </v:shape>
        </w:pict>
      </w:r>
    </w:p>
    <w:sectPr>
      <w:footerReference r:id="rId6" w:type="first"/>
      <w:footerReference r:id="rId5" w:type="default"/>
      <w:pgSz w:w="11906" w:h="16838"/>
      <w:pgMar w:top="2098" w:right="1531" w:bottom="1587" w:left="1531" w:header="850" w:footer="1134" w:gutter="0"/>
      <w:pgNumType w:fmt="numberInDash"/>
      <w:cols w:space="0" w:num="1"/>
      <w:titlePg/>
      <w:rtlGutter w:val="0"/>
      <w:docGrid w:type="lines" w:linePitch="63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A1E4D7">
    <w:pPr>
      <w:pStyle w:val="2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836930" cy="1828800"/>
              <wp:effectExtent l="0" t="0" r="0" b="0"/>
              <wp:wrapNone/>
              <wp:docPr id="2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693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79C2B5"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320" w:leftChars="100" w:right="320" w:rightChars="100" w:firstLine="0" w:firstLineChars="0"/>
                            <w:jc w:val="left"/>
                            <w:textAlignment w:val="auto"/>
                            <w:outlineLvl w:val="9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6" o:spid="_x0000_s1026" o:spt="202" type="#_x0000_t202" style="position:absolute;left:0pt;margin-top:0pt;height:144pt;width:65.9pt;mso-position-horizontal:outside;mso-position-horizontal-relative:margin;z-index:251660288;mso-width-relative:page;mso-height-relative:page;" filled="f" stroked="f" coordsize="21600,21600" o:gfxdata="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jSEBXtIAAAAFAQAA&#10;DwAAAAAAAAABACAAAAAiAAAAZHJzL2Rvd25yZXYueG1sUEsBAhQAFAAAAAgAh07iQDCepGjmAQAA&#10;wAMAAA4AAAAAAAAAAQAgAAAAIQEAAGRycy9lMm9Eb2MueG1sUEsFBgAAAAAGAAYAWQEAAHkFAAAA&#10;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E79C2B5"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320" w:leftChars="100" w:right="320" w:rightChars="100" w:firstLine="0" w:firstLineChars="0"/>
                      <w:jc w:val="left"/>
                      <w:textAlignment w:val="auto"/>
                      <w:outlineLvl w:val="9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DFFC0E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FB4A25D">
                          <w:pPr>
                            <w:pStyle w:val="2"/>
                            <w:ind w:left="320" w:leftChars="100" w:right="320" w:rightChars="100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FB4A25D">
                    <w:pPr>
                      <w:pStyle w:val="2"/>
                      <w:ind w:left="320" w:leftChars="100" w:right="320" w:rightChars="100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A621FF">
    <w:pPr>
      <w:pStyle w:val="2"/>
      <w:jc w:val="righ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920E16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attachedTemplate r:id="rId1"/>
  <w:documentProtection w:edit="readOnly" w:enforcement="0"/>
  <w:defaultTabStop w:val="420"/>
  <w:hyphenationZone w:val="360"/>
  <w:drawingGridHorizontalSpacing w:val="210"/>
  <w:drawingGridVerticalSpacing w:val="315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AF6AEB"/>
    <w:rsid w:val="01C22F36"/>
    <w:rsid w:val="02CC40B9"/>
    <w:rsid w:val="03D421A5"/>
    <w:rsid w:val="07FB32D6"/>
    <w:rsid w:val="091259BC"/>
    <w:rsid w:val="0C64447C"/>
    <w:rsid w:val="0DCE6884"/>
    <w:rsid w:val="12AF6AEB"/>
    <w:rsid w:val="18CD4C79"/>
    <w:rsid w:val="19CD6A0E"/>
    <w:rsid w:val="1AB403D1"/>
    <w:rsid w:val="1EEE3DC1"/>
    <w:rsid w:val="20C52020"/>
    <w:rsid w:val="249C3B3F"/>
    <w:rsid w:val="2BD50B69"/>
    <w:rsid w:val="2C2467C7"/>
    <w:rsid w:val="2C45495A"/>
    <w:rsid w:val="2E960B5C"/>
    <w:rsid w:val="2FBD0D60"/>
    <w:rsid w:val="2FF7B2C7"/>
    <w:rsid w:val="30427698"/>
    <w:rsid w:val="376B28AA"/>
    <w:rsid w:val="39512513"/>
    <w:rsid w:val="3CFD5768"/>
    <w:rsid w:val="4373741C"/>
    <w:rsid w:val="44C5428C"/>
    <w:rsid w:val="46A55102"/>
    <w:rsid w:val="4B944410"/>
    <w:rsid w:val="4C507D4A"/>
    <w:rsid w:val="4FAB31D2"/>
    <w:rsid w:val="50444692"/>
    <w:rsid w:val="56D13D28"/>
    <w:rsid w:val="57BA0D3C"/>
    <w:rsid w:val="59822CBA"/>
    <w:rsid w:val="5EB37C6B"/>
    <w:rsid w:val="5FFFB8FF"/>
    <w:rsid w:val="65B37870"/>
    <w:rsid w:val="67E44BB7"/>
    <w:rsid w:val="68476E5A"/>
    <w:rsid w:val="6A896448"/>
    <w:rsid w:val="6F6B6686"/>
    <w:rsid w:val="6FC32C81"/>
    <w:rsid w:val="74B60A1B"/>
    <w:rsid w:val="77D8E804"/>
    <w:rsid w:val="789867BF"/>
    <w:rsid w:val="7A532F18"/>
    <w:rsid w:val="7FFB24CF"/>
    <w:rsid w:val="7FFF81C0"/>
    <w:rsid w:val="BBC5C56B"/>
    <w:rsid w:val="DD2B413F"/>
    <w:rsid w:val="EB162BE3"/>
    <w:rsid w:val="FDC60C5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http://10.110.8.12:8081/lw-zwbg-cloud//core/upload/2026/04/01/20260401024124749.bmp" TargetMode="Externa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home\user\C:\home\user\E:\&#26032;&#24179;&#21488;&#27169;&#26495;\&#19981;&#32534;&#21495;&#25991;&#20214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10451</Words>
  <Characters>10750</Characters>
  <Lines>0</Lines>
  <Paragraphs>0</Paragraphs>
  <TotalTime>7</TotalTime>
  <ScaleCrop>false</ScaleCrop>
  <LinksUpToDate>false</LinksUpToDate>
  <CharactersWithSpaces>10754</CharactersWithSpaces>
  <Application>WPS Office_12.8.2.19830_F1E327BC-269C-435d-A152-05C5408002CA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2022-03-07T10:41:00Z</dcterms:created>
  <dc:creator>林欣</dc:creator>
  <cp:lastModifiedBy>user</cp:lastModifiedBy>
  <cp:lastPrinted>2022-03-28T12:59:00Z</cp:lastPrinted>
  <dcterms:modified xsi:type="dcterms:W3CDTF">2026-04-02T08:36:55Z</dcterms:modified>
  <dc:title>福建省水利厅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2052-12.8.2.19830</vt:lpwstr>
  </property>
  <property fmtid="{D5CDD505-2E9C-101B-9397-08002B2CF9AE}" pid="3" name="ICV">
    <vt:lpwstr>00800C5841CC46CDA8405DAF153BD17C</vt:lpwstr>
  </property>
</Properties>
</file>